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DEC5E7" w14:textId="6FBAEF98" w:rsidR="00086C38" w:rsidRPr="0078525A" w:rsidRDefault="00086C38" w:rsidP="00086C38">
      <w:pPr>
        <w:jc w:val="both"/>
        <w:rPr>
          <w:rFonts w:eastAsiaTheme="minorEastAsia"/>
          <w:b/>
          <w:bCs/>
          <w:u w:val="single"/>
        </w:rPr>
      </w:pPr>
      <w:r w:rsidRPr="0078525A">
        <w:rPr>
          <w:rFonts w:eastAsiaTheme="minorEastAsia"/>
          <w:b/>
          <w:bCs/>
          <w:u w:val="single"/>
        </w:rPr>
        <w:t>DECLARACIÓN RESPONSABLE PARA PARTICIPAR EN EL PROCESO SELECTIVO DE PERSONAL LABORAL DE REGIÓN DE MURCIA DEPORTES SAU.</w:t>
      </w:r>
    </w:p>
    <w:p w14:paraId="575B0396" w14:textId="77777777" w:rsidR="00086C38" w:rsidRDefault="00086C38" w:rsidP="00086C38">
      <w:pPr>
        <w:jc w:val="both"/>
        <w:rPr>
          <w:rFonts w:eastAsiaTheme="minorEastAsia"/>
          <w:b/>
          <w:bCs/>
        </w:rPr>
      </w:pPr>
    </w:p>
    <w:p w14:paraId="59A57512" w14:textId="77777777" w:rsidR="00086C38" w:rsidRDefault="00086C38" w:rsidP="00086C38">
      <w:pPr>
        <w:ind w:firstLine="708"/>
        <w:jc w:val="both"/>
      </w:pPr>
      <w:r>
        <w:t xml:space="preserve">D./Dña.________________________________________________________________, con DNI </w:t>
      </w:r>
      <w:proofErr w:type="spellStart"/>
      <w:r>
        <w:t>Nº</w:t>
      </w:r>
      <w:proofErr w:type="spellEnd"/>
      <w:r>
        <w:t xml:space="preserve">________________, actuando en nombre propio y de conformidad con lo previsto en el art. 69.1 de la Ley 39/2015, de 1 de octubre, del Procedimiento Administrativo Común de las Administraciones Públicas, </w:t>
      </w:r>
    </w:p>
    <w:p w14:paraId="3B891CBD" w14:textId="77777777" w:rsidR="00086C38" w:rsidRPr="00B359AC" w:rsidRDefault="00086C38" w:rsidP="00086C38">
      <w:pPr>
        <w:jc w:val="both"/>
        <w:rPr>
          <w:b/>
          <w:bCs/>
        </w:rPr>
      </w:pPr>
      <w:r w:rsidRPr="00B359AC">
        <w:rPr>
          <w:b/>
          <w:bCs/>
        </w:rPr>
        <w:t xml:space="preserve">DECLARO BAJO MI RESPONSABILIDAD </w:t>
      </w:r>
    </w:p>
    <w:p w14:paraId="16205967" w14:textId="1F97E125" w:rsidR="00086C38" w:rsidRDefault="00086C38" w:rsidP="00086C38">
      <w:pPr>
        <w:ind w:firstLine="708"/>
        <w:jc w:val="both"/>
      </w:pPr>
      <w:r w:rsidRPr="006C7825">
        <w:t xml:space="preserve">Que cumplo con los requisitos establecidos en la Base </w:t>
      </w:r>
      <w:r w:rsidR="006C2641">
        <w:t>Tercera</w:t>
      </w:r>
      <w:r w:rsidRPr="006C7825">
        <w:t xml:space="preserve"> de</w:t>
      </w:r>
      <w:r>
        <w:t xml:space="preserve"> </w:t>
      </w:r>
      <w:r w:rsidRPr="006C7825">
        <w:t>l</w:t>
      </w:r>
      <w:r>
        <w:t>a</w:t>
      </w:r>
      <w:r w:rsidRPr="006C7825">
        <w:t xml:space="preserve"> </w:t>
      </w:r>
      <w:r>
        <w:t xml:space="preserve">Convocatoria, </w:t>
      </w:r>
      <w:r w:rsidRPr="006C7825">
        <w:t xml:space="preserve">proceso selectivo convocado por el </w:t>
      </w:r>
      <w:r>
        <w:t xml:space="preserve">Región de Murcia Deportes SAU (RMD, en adelante), </w:t>
      </w:r>
      <w:r w:rsidRPr="006C7825">
        <w:t xml:space="preserve">para cubrir el puesto </w:t>
      </w:r>
      <w:r w:rsidR="00A00B0D">
        <w:t>de Oficial de 2ª de Mantenimiento de Instalaciones</w:t>
      </w:r>
      <w:r w:rsidR="00E960F6">
        <w:t xml:space="preserve"> de la sociedad mercantil.</w:t>
      </w:r>
    </w:p>
    <w:p w14:paraId="7212769E" w14:textId="77777777" w:rsidR="00086C38" w:rsidRPr="006C7825" w:rsidRDefault="00086C38" w:rsidP="00086C38">
      <w:pPr>
        <w:jc w:val="both"/>
      </w:pPr>
      <w:r w:rsidRPr="0078525A">
        <w:rPr>
          <w:b/>
          <w:bCs/>
        </w:rPr>
        <w:t xml:space="preserve">SOLICITO </w:t>
      </w:r>
    </w:p>
    <w:p w14:paraId="495D8010" w14:textId="77777777" w:rsidR="00086C38" w:rsidRPr="003772C8" w:rsidRDefault="00086C38" w:rsidP="00086C38">
      <w:pPr>
        <w:pStyle w:val="Prrafodelista"/>
        <w:numPr>
          <w:ilvl w:val="0"/>
          <w:numId w:val="1"/>
        </w:numPr>
        <w:jc w:val="both"/>
        <w:rPr>
          <w:rFonts w:eastAsiaTheme="minorEastAsia"/>
          <w:b/>
          <w:bCs/>
        </w:rPr>
      </w:pPr>
      <w:r>
        <w:t>La admisión al proceso selectivo promovido por RMD para la cobertura de puesto de oficial de 2ª de mantenimiento de instalaciones, de acuerdo con las bases reguladoras de la convocatoria que rigen el proceso,</w:t>
      </w:r>
    </w:p>
    <w:p w14:paraId="4B8F88AB" w14:textId="77777777" w:rsidR="00B61675" w:rsidRPr="00B61675" w:rsidRDefault="00086C38" w:rsidP="00086C38">
      <w:pPr>
        <w:pStyle w:val="Prrafodelista"/>
        <w:numPr>
          <w:ilvl w:val="0"/>
          <w:numId w:val="1"/>
        </w:numPr>
        <w:jc w:val="both"/>
        <w:rPr>
          <w:rFonts w:eastAsiaTheme="minorEastAsia"/>
          <w:b/>
          <w:bCs/>
        </w:rPr>
      </w:pPr>
      <w:r>
        <w:t>Formar en su caso, parte de la lista de espera, que se derive del proceso selectivo, cumpliendo las condiciones indicadas en las Bases</w:t>
      </w:r>
      <w:r w:rsidR="00B61675">
        <w:t>:</w:t>
      </w:r>
    </w:p>
    <w:p w14:paraId="0EE8D7AB" w14:textId="77777777" w:rsidR="00694A4C" w:rsidRDefault="00694A4C" w:rsidP="00694A4C">
      <w:pPr>
        <w:pStyle w:val="Prrafodelista"/>
        <w:jc w:val="both"/>
      </w:pPr>
    </w:p>
    <w:p w14:paraId="15A673B2" w14:textId="77777777" w:rsidR="00694A4C" w:rsidRDefault="00694A4C" w:rsidP="00694A4C">
      <w:pPr>
        <w:pStyle w:val="Prrafodelista"/>
        <w:jc w:val="both"/>
      </w:pPr>
      <w:r>
        <w:rPr>
          <w:rFonts w:ascii="Segoe UI Symbol" w:hAnsi="Segoe UI Symbol" w:cs="Segoe UI Symbol"/>
        </w:rPr>
        <w:t>☐</w:t>
      </w:r>
      <w:r>
        <w:t xml:space="preserve"> SÍ deseo formar parte de la lista de espera  </w:t>
      </w:r>
    </w:p>
    <w:p w14:paraId="57E9EDB9" w14:textId="2DB12C76" w:rsidR="00B61675" w:rsidRDefault="00694A4C" w:rsidP="00694A4C">
      <w:pPr>
        <w:pStyle w:val="Prrafodelista"/>
        <w:jc w:val="both"/>
      </w:pPr>
      <w:r>
        <w:rPr>
          <w:rFonts w:ascii="Segoe UI Symbol" w:hAnsi="Segoe UI Symbol" w:cs="Segoe UI Symbol"/>
        </w:rPr>
        <w:t>☐</w:t>
      </w:r>
      <w:r>
        <w:t xml:space="preserve"> NO deseo formar parte de la lista de espera</w:t>
      </w:r>
    </w:p>
    <w:p w14:paraId="10610A92" w14:textId="77777777" w:rsidR="00B61675" w:rsidRDefault="00B61675" w:rsidP="00B61675">
      <w:pPr>
        <w:pStyle w:val="Prrafodelista"/>
        <w:jc w:val="both"/>
      </w:pPr>
    </w:p>
    <w:p w14:paraId="53E5077F" w14:textId="19826022" w:rsidR="00086C38" w:rsidRPr="00694A4C" w:rsidRDefault="00333DC8" w:rsidP="00694A4C">
      <w:pPr>
        <w:jc w:val="both"/>
        <w:rPr>
          <w:rFonts w:eastAsiaTheme="minorEastAsia"/>
          <w:b/>
          <w:bCs/>
        </w:rPr>
      </w:pPr>
      <w:r>
        <w:t>Y p</w:t>
      </w:r>
      <w:r w:rsidR="00086C38">
        <w:t>ara ello</w:t>
      </w:r>
    </w:p>
    <w:p w14:paraId="145D7047" w14:textId="77777777" w:rsidR="00086C38" w:rsidRPr="00A31587" w:rsidRDefault="00086C38" w:rsidP="00086C38">
      <w:pPr>
        <w:jc w:val="center"/>
        <w:rPr>
          <w:rFonts w:eastAsiaTheme="minorEastAsia"/>
          <w:b/>
          <w:bCs/>
        </w:rPr>
      </w:pPr>
      <w:r w:rsidRPr="00A31587">
        <w:rPr>
          <w:b/>
          <w:bCs/>
        </w:rPr>
        <w:t>DECLARO BAJO MI RESPONSABILIDAD</w:t>
      </w:r>
    </w:p>
    <w:p w14:paraId="5FA8FECD" w14:textId="3FA7A0AB" w:rsidR="00086C38" w:rsidRDefault="00086C38" w:rsidP="00086C38">
      <w:pPr>
        <w:jc w:val="both"/>
        <w:rPr>
          <w:rFonts w:eastAsiaTheme="minorEastAsia"/>
        </w:rPr>
      </w:pPr>
      <w:r w:rsidRPr="00FB0A0A">
        <w:rPr>
          <w:rFonts w:eastAsiaTheme="minorEastAsia"/>
        </w:rPr>
        <w:t xml:space="preserve">1.- Que son ciertos todos los datos que figuran en mi solicitud y que cumplo los requisitos establecidos en la Base </w:t>
      </w:r>
      <w:r w:rsidR="006C2641">
        <w:rPr>
          <w:rFonts w:eastAsiaTheme="minorEastAsia"/>
        </w:rPr>
        <w:t>Tercera</w:t>
      </w:r>
      <w:r w:rsidRPr="00FB0A0A">
        <w:rPr>
          <w:rFonts w:eastAsiaTheme="minorEastAsia"/>
        </w:rPr>
        <w:t xml:space="preserve"> de la Convocatoria, que acreditaré mediante la aportación de la documentación original, </w:t>
      </w:r>
      <w:proofErr w:type="gramStart"/>
      <w:r w:rsidRPr="00FB0A0A">
        <w:rPr>
          <w:rFonts w:eastAsiaTheme="minorEastAsia"/>
        </w:rPr>
        <w:t>que</w:t>
      </w:r>
      <w:proofErr w:type="gramEnd"/>
      <w:r w:rsidRPr="00FB0A0A">
        <w:rPr>
          <w:rFonts w:eastAsiaTheme="minorEastAsia"/>
        </w:rPr>
        <w:t xml:space="preserve"> en relación con la titulación, formación o experiencia profesional presentadas, me requiera </w:t>
      </w:r>
      <w:r>
        <w:rPr>
          <w:rFonts w:eastAsiaTheme="minorEastAsia"/>
        </w:rPr>
        <w:t>Región de Murcia Deportes SAU</w:t>
      </w:r>
      <w:r w:rsidRPr="00FB0A0A">
        <w:rPr>
          <w:rFonts w:eastAsiaTheme="minorEastAsia"/>
        </w:rPr>
        <w:t xml:space="preserve">. </w:t>
      </w:r>
    </w:p>
    <w:p w14:paraId="7143E259" w14:textId="77777777" w:rsidR="00086C38" w:rsidRDefault="00086C38" w:rsidP="00086C38">
      <w:pPr>
        <w:jc w:val="both"/>
        <w:rPr>
          <w:rFonts w:eastAsiaTheme="minorEastAsia"/>
        </w:rPr>
      </w:pPr>
      <w:r w:rsidRPr="00FB0A0A">
        <w:rPr>
          <w:rFonts w:eastAsiaTheme="minorEastAsia"/>
        </w:rPr>
        <w:t>2.- Que conozco que la falsedad de los datos aportados en la presente solicitud supone mi exclusión automática del proceso selectivo.</w:t>
      </w:r>
    </w:p>
    <w:p w14:paraId="544F7567" w14:textId="77777777" w:rsidR="00086C38" w:rsidRDefault="00086C38" w:rsidP="00086C38">
      <w:pPr>
        <w:jc w:val="both"/>
        <w:rPr>
          <w:rFonts w:eastAsiaTheme="minorEastAsia"/>
        </w:rPr>
      </w:pPr>
    </w:p>
    <w:p w14:paraId="0757E10A" w14:textId="77777777" w:rsidR="00086C38" w:rsidRDefault="00086C38" w:rsidP="00086C38">
      <w:pPr>
        <w:jc w:val="center"/>
        <w:rPr>
          <w:rFonts w:eastAsiaTheme="minorEastAsia"/>
        </w:rPr>
      </w:pPr>
      <w:r>
        <w:rPr>
          <w:rFonts w:eastAsiaTheme="minorEastAsia"/>
        </w:rPr>
        <w:t>Fecha y firma del declarante</w:t>
      </w:r>
    </w:p>
    <w:p w14:paraId="5160F055" w14:textId="77777777" w:rsidR="00086C38" w:rsidRDefault="00086C38" w:rsidP="00086C38">
      <w:pPr>
        <w:rPr>
          <w:rFonts w:eastAsiaTheme="minorEastAsia"/>
        </w:rPr>
      </w:pPr>
    </w:p>
    <w:p w14:paraId="0EF0D376" w14:textId="77777777" w:rsidR="00086C38" w:rsidRDefault="00086C38" w:rsidP="00086C38">
      <w:pPr>
        <w:rPr>
          <w:rFonts w:eastAsiaTheme="minorEastAsia"/>
        </w:rPr>
      </w:pPr>
    </w:p>
    <w:p w14:paraId="555C6B51" w14:textId="5B5943EC" w:rsidR="005612AB" w:rsidRPr="00A85C75" w:rsidRDefault="005612AB" w:rsidP="00A85C75">
      <w:pPr>
        <w:widowControl w:val="0"/>
        <w:autoSpaceDE w:val="0"/>
        <w:autoSpaceDN w:val="0"/>
        <w:adjustRightInd w:val="0"/>
        <w:spacing w:after="0" w:line="192" w:lineRule="auto"/>
        <w:rPr>
          <w:rFonts w:cstheme="minorHAnsi"/>
        </w:rPr>
      </w:pPr>
    </w:p>
    <w:sectPr w:rsidR="005612AB" w:rsidRPr="00A85C75" w:rsidSect="00244494">
      <w:headerReference w:type="default" r:id="rId10"/>
      <w:pgSz w:w="11906" w:h="16838"/>
      <w:pgMar w:top="260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39A7E5" w14:textId="77777777" w:rsidR="003870AB" w:rsidRDefault="003870AB" w:rsidP="0033118A">
      <w:pPr>
        <w:spacing w:after="0" w:line="240" w:lineRule="auto"/>
      </w:pPr>
      <w:r>
        <w:separator/>
      </w:r>
    </w:p>
  </w:endnote>
  <w:endnote w:type="continuationSeparator" w:id="0">
    <w:p w14:paraId="33AE19CA" w14:textId="77777777" w:rsidR="003870AB" w:rsidRDefault="003870AB" w:rsidP="003311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32A385" w14:textId="77777777" w:rsidR="003870AB" w:rsidRDefault="003870AB" w:rsidP="0033118A">
      <w:pPr>
        <w:spacing w:after="0" w:line="240" w:lineRule="auto"/>
      </w:pPr>
      <w:r>
        <w:separator/>
      </w:r>
    </w:p>
  </w:footnote>
  <w:footnote w:type="continuationSeparator" w:id="0">
    <w:p w14:paraId="3D5DA5E6" w14:textId="77777777" w:rsidR="003870AB" w:rsidRDefault="003870AB" w:rsidP="003311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pPr w:vertAnchor="page" w:horzAnchor="page" w:tblpY="1"/>
      <w:tblW w:w="119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Caption w:val="Tabla encabezado para logotipos"/>
      <w:tblDescription w:val="Tabla de una sola celda que contiene la imagen compuesta por los logotipos de la Región de Murcia y otros organismos."/>
    </w:tblPr>
    <w:tblGrid>
      <w:gridCol w:w="11906"/>
    </w:tblGrid>
    <w:tr w:rsidR="0033118A" w14:paraId="481536CA" w14:textId="77777777" w:rsidTr="00244494">
      <w:trPr>
        <w:cantSplit/>
        <w:trHeight w:hRule="exact" w:val="2608"/>
      </w:trPr>
      <w:tc>
        <w:tcPr>
          <w:tcW w:w="11906" w:type="dxa"/>
          <w:noWrap/>
        </w:tcPr>
        <w:p w14:paraId="18D5406C" w14:textId="77777777" w:rsidR="0033118A" w:rsidRDefault="001C56C6" w:rsidP="00244494">
          <w:pPr>
            <w:pStyle w:val="Encabezado"/>
            <w:jc w:val="center"/>
          </w:pPr>
          <w:r>
            <w:rPr>
              <w:noProof/>
              <w:lang w:eastAsia="es-ES"/>
            </w:rPr>
            <w:drawing>
              <wp:inline distT="0" distB="0" distL="0" distR="0" wp14:anchorId="2CB1361F" wp14:editId="25761430">
                <wp:extent cx="7552690" cy="1656080"/>
                <wp:effectExtent l="0" t="0" r="0" b="0"/>
                <wp:docPr id="1" name="Imagen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2690" cy="1656080"/>
                        </a:xfrm>
                        <a:prstGeom prst="rect">
                          <a:avLst/>
                        </a:prstGeom>
                      </pic:spPr>
                    </pic:pic>
                  </a:graphicData>
                </a:graphic>
              </wp:inline>
            </w:drawing>
          </w:r>
        </w:p>
      </w:tc>
    </w:tr>
  </w:tbl>
  <w:p w14:paraId="70E3CF21" w14:textId="77777777" w:rsidR="0033118A" w:rsidRPr="005271AF" w:rsidRDefault="0033118A">
    <w:pPr>
      <w:pStyle w:val="Encabezado"/>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EF9BE7"/>
    <w:multiLevelType w:val="hybridMultilevel"/>
    <w:tmpl w:val="6844938C"/>
    <w:lvl w:ilvl="0" w:tplc="D63A1870">
      <w:start w:val="1"/>
      <w:numFmt w:val="lowerLetter"/>
      <w:lvlText w:val="%1."/>
      <w:lvlJc w:val="left"/>
      <w:pPr>
        <w:ind w:left="1080" w:hanging="360"/>
      </w:pPr>
    </w:lvl>
    <w:lvl w:ilvl="1" w:tplc="DA3E110A">
      <w:start w:val="1"/>
      <w:numFmt w:val="lowerLetter"/>
      <w:lvlText w:val="%2."/>
      <w:lvlJc w:val="left"/>
      <w:pPr>
        <w:ind w:left="1800" w:hanging="360"/>
      </w:pPr>
    </w:lvl>
    <w:lvl w:ilvl="2" w:tplc="EFF0763A">
      <w:start w:val="1"/>
      <w:numFmt w:val="lowerRoman"/>
      <w:lvlText w:val="%3."/>
      <w:lvlJc w:val="right"/>
      <w:pPr>
        <w:ind w:left="2520" w:hanging="180"/>
      </w:pPr>
    </w:lvl>
    <w:lvl w:ilvl="3" w:tplc="1402073E">
      <w:start w:val="1"/>
      <w:numFmt w:val="decimal"/>
      <w:lvlText w:val="%4."/>
      <w:lvlJc w:val="left"/>
      <w:pPr>
        <w:ind w:left="3240" w:hanging="360"/>
      </w:pPr>
    </w:lvl>
    <w:lvl w:ilvl="4" w:tplc="3D1CCE20">
      <w:start w:val="1"/>
      <w:numFmt w:val="lowerLetter"/>
      <w:lvlText w:val="%5."/>
      <w:lvlJc w:val="left"/>
      <w:pPr>
        <w:ind w:left="3960" w:hanging="360"/>
      </w:pPr>
    </w:lvl>
    <w:lvl w:ilvl="5" w:tplc="277AEFB6">
      <w:start w:val="1"/>
      <w:numFmt w:val="lowerRoman"/>
      <w:lvlText w:val="%6."/>
      <w:lvlJc w:val="right"/>
      <w:pPr>
        <w:ind w:left="4680" w:hanging="180"/>
      </w:pPr>
    </w:lvl>
    <w:lvl w:ilvl="6" w:tplc="A168C452">
      <w:start w:val="1"/>
      <w:numFmt w:val="decimal"/>
      <w:lvlText w:val="%7."/>
      <w:lvlJc w:val="left"/>
      <w:pPr>
        <w:ind w:left="5400" w:hanging="360"/>
      </w:pPr>
    </w:lvl>
    <w:lvl w:ilvl="7" w:tplc="097AD3A6">
      <w:start w:val="1"/>
      <w:numFmt w:val="lowerLetter"/>
      <w:lvlText w:val="%8."/>
      <w:lvlJc w:val="left"/>
      <w:pPr>
        <w:ind w:left="6120" w:hanging="360"/>
      </w:pPr>
    </w:lvl>
    <w:lvl w:ilvl="8" w:tplc="FE28DB98">
      <w:start w:val="1"/>
      <w:numFmt w:val="lowerRoman"/>
      <w:lvlText w:val="%9."/>
      <w:lvlJc w:val="right"/>
      <w:pPr>
        <w:ind w:left="6840" w:hanging="180"/>
      </w:pPr>
    </w:lvl>
  </w:abstractNum>
  <w:abstractNum w:abstractNumId="1" w15:restartNumberingAfterBreak="0">
    <w:nsid w:val="6B0D26B2"/>
    <w:multiLevelType w:val="hybridMultilevel"/>
    <w:tmpl w:val="5EFA213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786120294">
    <w:abstractNumId w:val="1"/>
  </w:num>
  <w:num w:numId="2" w16cid:durableId="2030594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2B10"/>
    <w:rsid w:val="00006611"/>
    <w:rsid w:val="00034D8E"/>
    <w:rsid w:val="00047D79"/>
    <w:rsid w:val="00051263"/>
    <w:rsid w:val="00086C38"/>
    <w:rsid w:val="000A6CBE"/>
    <w:rsid w:val="000B4103"/>
    <w:rsid w:val="000D2386"/>
    <w:rsid w:val="000F6074"/>
    <w:rsid w:val="001110E0"/>
    <w:rsid w:val="0013104E"/>
    <w:rsid w:val="001353E8"/>
    <w:rsid w:val="00140C9E"/>
    <w:rsid w:val="0019746C"/>
    <w:rsid w:val="001A6B61"/>
    <w:rsid w:val="001C56C6"/>
    <w:rsid w:val="001F6198"/>
    <w:rsid w:val="0020548E"/>
    <w:rsid w:val="00235B81"/>
    <w:rsid w:val="00244494"/>
    <w:rsid w:val="002463E1"/>
    <w:rsid w:val="00273036"/>
    <w:rsid w:val="002A2FA4"/>
    <w:rsid w:val="002A752F"/>
    <w:rsid w:val="002C71E3"/>
    <w:rsid w:val="002F15EA"/>
    <w:rsid w:val="00321830"/>
    <w:rsid w:val="0033118A"/>
    <w:rsid w:val="00333DC8"/>
    <w:rsid w:val="00375034"/>
    <w:rsid w:val="003870AB"/>
    <w:rsid w:val="00387E80"/>
    <w:rsid w:val="003C26F0"/>
    <w:rsid w:val="00416564"/>
    <w:rsid w:val="004B62BA"/>
    <w:rsid w:val="004E1A69"/>
    <w:rsid w:val="004E7DEE"/>
    <w:rsid w:val="005162E2"/>
    <w:rsid w:val="005271AF"/>
    <w:rsid w:val="005425F5"/>
    <w:rsid w:val="00546BB5"/>
    <w:rsid w:val="005612AB"/>
    <w:rsid w:val="0056326B"/>
    <w:rsid w:val="0056528D"/>
    <w:rsid w:val="00591ED5"/>
    <w:rsid w:val="005B0C3E"/>
    <w:rsid w:val="00672435"/>
    <w:rsid w:val="00681F44"/>
    <w:rsid w:val="00694A4C"/>
    <w:rsid w:val="006B0A21"/>
    <w:rsid w:val="006C2641"/>
    <w:rsid w:val="006C4E4C"/>
    <w:rsid w:val="006E3224"/>
    <w:rsid w:val="006F536F"/>
    <w:rsid w:val="006F6998"/>
    <w:rsid w:val="007351AA"/>
    <w:rsid w:val="00752411"/>
    <w:rsid w:val="007A77DE"/>
    <w:rsid w:val="007B69E9"/>
    <w:rsid w:val="007E1F90"/>
    <w:rsid w:val="007F43B7"/>
    <w:rsid w:val="00805E6D"/>
    <w:rsid w:val="00897A5F"/>
    <w:rsid w:val="008A7139"/>
    <w:rsid w:val="008B55BB"/>
    <w:rsid w:val="008E3810"/>
    <w:rsid w:val="00912868"/>
    <w:rsid w:val="0092227D"/>
    <w:rsid w:val="00A00B0D"/>
    <w:rsid w:val="00A01ACF"/>
    <w:rsid w:val="00A441B7"/>
    <w:rsid w:val="00A85C75"/>
    <w:rsid w:val="00AF3867"/>
    <w:rsid w:val="00B00EB3"/>
    <w:rsid w:val="00B403FA"/>
    <w:rsid w:val="00B5115C"/>
    <w:rsid w:val="00B55542"/>
    <w:rsid w:val="00B61675"/>
    <w:rsid w:val="00B62B10"/>
    <w:rsid w:val="00BA1153"/>
    <w:rsid w:val="00BC0996"/>
    <w:rsid w:val="00C16411"/>
    <w:rsid w:val="00C2349B"/>
    <w:rsid w:val="00C44004"/>
    <w:rsid w:val="00CD0F57"/>
    <w:rsid w:val="00D0196C"/>
    <w:rsid w:val="00D20673"/>
    <w:rsid w:val="00D60DEC"/>
    <w:rsid w:val="00D722FB"/>
    <w:rsid w:val="00DB1DE6"/>
    <w:rsid w:val="00E156F3"/>
    <w:rsid w:val="00E35D48"/>
    <w:rsid w:val="00E960F6"/>
    <w:rsid w:val="00F00CAA"/>
    <w:rsid w:val="00F217D2"/>
    <w:rsid w:val="00F23BA8"/>
    <w:rsid w:val="00F53623"/>
    <w:rsid w:val="00F57B54"/>
    <w:rsid w:val="00F64701"/>
    <w:rsid w:val="00F859C6"/>
    <w:rsid w:val="00FD61A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B85F4C"/>
  <w15:chartTrackingRefBased/>
  <w15:docId w15:val="{4BE7246B-C3AD-4E58-BC15-B1E92CC7B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3118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3118A"/>
  </w:style>
  <w:style w:type="paragraph" w:styleId="Piedepgina">
    <w:name w:val="footer"/>
    <w:basedOn w:val="Normal"/>
    <w:link w:val="PiedepginaCar"/>
    <w:uiPriority w:val="99"/>
    <w:unhideWhenUsed/>
    <w:rsid w:val="0033118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3118A"/>
  </w:style>
  <w:style w:type="table" w:styleId="Tablaconcuadrcula">
    <w:name w:val="Table Grid"/>
    <w:basedOn w:val="Tablanormal"/>
    <w:uiPriority w:val="39"/>
    <w:rsid w:val="003311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Normal"/>
    <w:link w:val="TtuloCar"/>
    <w:qFormat/>
    <w:rsid w:val="00B403FA"/>
    <w:pPr>
      <w:widowControl w:val="0"/>
      <w:autoSpaceDE w:val="0"/>
      <w:autoSpaceDN w:val="0"/>
      <w:spacing w:after="0" w:line="240" w:lineRule="auto"/>
      <w:ind w:left="101"/>
    </w:pPr>
    <w:rPr>
      <w:rFonts w:ascii="Times New Roman" w:eastAsia="Times New Roman" w:hAnsi="Times New Roman" w:cs="Times New Roman"/>
      <w:b/>
      <w:bCs/>
    </w:rPr>
  </w:style>
  <w:style w:type="character" w:customStyle="1" w:styleId="TtuloCar">
    <w:name w:val="Título Car"/>
    <w:basedOn w:val="Fuentedeprrafopredeter"/>
    <w:link w:val="Ttulo"/>
    <w:rsid w:val="00B403FA"/>
    <w:rPr>
      <w:rFonts w:ascii="Times New Roman" w:eastAsia="Times New Roman" w:hAnsi="Times New Roman" w:cs="Times New Roman"/>
      <w:b/>
      <w:bCs/>
    </w:rPr>
  </w:style>
  <w:style w:type="paragraph" w:styleId="Textoindependiente">
    <w:name w:val="Body Text"/>
    <w:basedOn w:val="Normal"/>
    <w:link w:val="TextoindependienteCar"/>
    <w:uiPriority w:val="1"/>
    <w:qFormat/>
    <w:rsid w:val="00BA1153"/>
    <w:pPr>
      <w:widowControl w:val="0"/>
      <w:autoSpaceDE w:val="0"/>
      <w:autoSpaceDN w:val="0"/>
      <w:spacing w:after="0" w:line="240" w:lineRule="auto"/>
    </w:pPr>
    <w:rPr>
      <w:rFonts w:ascii="Verdana" w:eastAsia="Verdana" w:hAnsi="Verdana" w:cs="Verdana"/>
      <w:sz w:val="20"/>
      <w:szCs w:val="20"/>
    </w:rPr>
  </w:style>
  <w:style w:type="character" w:customStyle="1" w:styleId="TextoindependienteCar">
    <w:name w:val="Texto independiente Car"/>
    <w:basedOn w:val="Fuentedeprrafopredeter"/>
    <w:link w:val="Textoindependiente"/>
    <w:uiPriority w:val="1"/>
    <w:rsid w:val="00BA1153"/>
    <w:rPr>
      <w:rFonts w:ascii="Verdana" w:eastAsia="Verdana" w:hAnsi="Verdana" w:cs="Verdana"/>
      <w:sz w:val="20"/>
      <w:szCs w:val="20"/>
    </w:rPr>
  </w:style>
  <w:style w:type="paragraph" w:styleId="Prrafodelista">
    <w:name w:val="List Paragraph"/>
    <w:basedOn w:val="Normal"/>
    <w:uiPriority w:val="34"/>
    <w:qFormat/>
    <w:rsid w:val="00086C3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1723195">
      <w:marLeft w:val="0"/>
      <w:marRight w:val="0"/>
      <w:marTop w:val="0"/>
      <w:marBottom w:val="0"/>
      <w:divBdr>
        <w:top w:val="none" w:sz="0" w:space="0" w:color="auto"/>
        <w:left w:val="none" w:sz="0" w:space="0" w:color="auto"/>
        <w:bottom w:val="none" w:sz="0" w:space="0" w:color="auto"/>
        <w:right w:val="none" w:sz="0" w:space="0" w:color="auto"/>
      </w:divBdr>
    </w:div>
    <w:div w:id="824782059">
      <w:marLeft w:val="0"/>
      <w:marRight w:val="0"/>
      <w:marTop w:val="0"/>
      <w:marBottom w:val="0"/>
      <w:divBdr>
        <w:top w:val="none" w:sz="0" w:space="0" w:color="auto"/>
        <w:left w:val="none" w:sz="0" w:space="0" w:color="auto"/>
        <w:bottom w:val="none" w:sz="0" w:space="0" w:color="auto"/>
        <w:right w:val="none" w:sz="0" w:space="0" w:color="auto"/>
      </w:divBdr>
    </w:div>
    <w:div w:id="1322081143">
      <w:marLeft w:val="0"/>
      <w:marRight w:val="0"/>
      <w:marTop w:val="0"/>
      <w:marBottom w:val="0"/>
      <w:divBdr>
        <w:top w:val="none" w:sz="0" w:space="0" w:color="auto"/>
        <w:left w:val="none" w:sz="0" w:space="0" w:color="auto"/>
        <w:bottom w:val="none" w:sz="0" w:space="0" w:color="auto"/>
        <w:right w:val="none" w:sz="0" w:space="0" w:color="auto"/>
      </w:divBdr>
    </w:div>
    <w:div w:id="1347246272">
      <w:marLeft w:val="0"/>
      <w:marRight w:val="0"/>
      <w:marTop w:val="0"/>
      <w:marBottom w:val="0"/>
      <w:divBdr>
        <w:top w:val="none" w:sz="0" w:space="0" w:color="auto"/>
        <w:left w:val="none" w:sz="0" w:space="0" w:color="auto"/>
        <w:bottom w:val="none" w:sz="0" w:space="0" w:color="auto"/>
        <w:right w:val="none" w:sz="0" w:space="0" w:color="auto"/>
      </w:divBdr>
    </w:div>
    <w:div w:id="1425028438">
      <w:bodyDiv w:val="1"/>
      <w:marLeft w:val="0"/>
      <w:marRight w:val="0"/>
      <w:marTop w:val="0"/>
      <w:marBottom w:val="0"/>
      <w:divBdr>
        <w:top w:val="none" w:sz="0" w:space="0" w:color="auto"/>
        <w:left w:val="none" w:sz="0" w:space="0" w:color="auto"/>
        <w:bottom w:val="none" w:sz="0" w:space="0" w:color="auto"/>
        <w:right w:val="none" w:sz="0" w:space="0" w:color="auto"/>
      </w:divBdr>
    </w:div>
    <w:div w:id="1546717422">
      <w:marLeft w:val="0"/>
      <w:marRight w:val="0"/>
      <w:marTop w:val="0"/>
      <w:marBottom w:val="0"/>
      <w:divBdr>
        <w:top w:val="none" w:sz="0" w:space="0" w:color="auto"/>
        <w:left w:val="none" w:sz="0" w:space="0" w:color="auto"/>
        <w:bottom w:val="none" w:sz="0" w:space="0" w:color="auto"/>
        <w:right w:val="none" w:sz="0" w:space="0" w:color="auto"/>
      </w:divBdr>
    </w:div>
    <w:div w:id="1969242055">
      <w:marLeft w:val="0"/>
      <w:marRight w:val="0"/>
      <w:marTop w:val="0"/>
      <w:marBottom w:val="0"/>
      <w:divBdr>
        <w:top w:val="none" w:sz="0" w:space="0" w:color="auto"/>
        <w:left w:val="none" w:sz="0" w:space="0" w:color="auto"/>
        <w:bottom w:val="none" w:sz="0" w:space="0" w:color="auto"/>
        <w:right w:val="none" w:sz="0" w:space="0" w:color="auto"/>
      </w:divBdr>
    </w:div>
    <w:div w:id="2101176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lc72v\OneDrive%20-%20CarMurcia\Descargas\CTCJD%20-%20RMDS%20-%20CAR%20(3).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10779efe-a97c-4894-a22c-1fb17786b629" xsi:nil="true"/>
    <lcf76f155ced4ddcb4097134ff3c332f xmlns="86a86450-842f-4b43-bc92-ecdc33c93c19">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292F2031D37D2F4E90185CDDFD1D86B1" ma:contentTypeVersion="12" ma:contentTypeDescription="Crear nuevo documento." ma:contentTypeScope="" ma:versionID="c7ff36a6c0432a4524bdc090e491bb26">
  <xsd:schema xmlns:xsd="http://www.w3.org/2001/XMLSchema" xmlns:xs="http://www.w3.org/2001/XMLSchema" xmlns:p="http://schemas.microsoft.com/office/2006/metadata/properties" xmlns:ns2="86a86450-842f-4b43-bc92-ecdc33c93c19" xmlns:ns3="10779efe-a97c-4894-a22c-1fb17786b629" targetNamespace="http://schemas.microsoft.com/office/2006/metadata/properties" ma:root="true" ma:fieldsID="b48da7faf04fba7025fe32ca8863efbc" ns2:_="" ns3:_="">
    <xsd:import namespace="86a86450-842f-4b43-bc92-ecdc33c93c19"/>
    <xsd:import namespace="10779efe-a97c-4894-a22c-1fb17786b62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a86450-842f-4b43-bc92-ecdc33c93c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Etiquetas de imagen" ma:readOnly="false" ma:fieldId="{5cf76f15-5ced-4ddc-b409-7134ff3c332f}" ma:taxonomyMulti="true" ma:sspId="b6b9b444-1e45-4268-b8b7-af71215058d6"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0779efe-a97c-4894-a22c-1fb17786b62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3ba1716-04d6-4b70-b621-6ecf96424089}" ma:internalName="TaxCatchAll" ma:showField="CatchAllData" ma:web="10779efe-a97c-4894-a22c-1fb17786b62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C42931C-DC01-4A13-BDE6-A8CD7573B9CF}">
  <ds:schemaRefs>
    <ds:schemaRef ds:uri="http://schemas.microsoft.com/sharepoint/v3/contenttype/forms"/>
  </ds:schemaRefs>
</ds:datastoreItem>
</file>

<file path=customXml/itemProps2.xml><?xml version="1.0" encoding="utf-8"?>
<ds:datastoreItem xmlns:ds="http://schemas.openxmlformats.org/officeDocument/2006/customXml" ds:itemID="{51BE3F23-488B-4432-ADBD-BDD0BBEB5B30}">
  <ds:schemaRefs>
    <ds:schemaRef ds:uri="http://schemas.microsoft.com/office/2006/metadata/properties"/>
    <ds:schemaRef ds:uri="http://schemas.microsoft.com/office/infopath/2007/PartnerControls"/>
    <ds:schemaRef ds:uri="10779efe-a97c-4894-a22c-1fb17786b629"/>
    <ds:schemaRef ds:uri="86a86450-842f-4b43-bc92-ecdc33c93c19"/>
  </ds:schemaRefs>
</ds:datastoreItem>
</file>

<file path=customXml/itemProps3.xml><?xml version="1.0" encoding="utf-8"?>
<ds:datastoreItem xmlns:ds="http://schemas.openxmlformats.org/officeDocument/2006/customXml" ds:itemID="{5061F25E-CE29-4DE5-B18A-670BE6C0BE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a86450-842f-4b43-bc92-ecdc33c93c19"/>
    <ds:schemaRef ds:uri="10779efe-a97c-4894-a22c-1fb17786b6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CTCJD - RMDS - CAR (3)</Template>
  <TotalTime>15</TotalTime>
  <Pages>1</Pages>
  <Words>262</Words>
  <Characters>1444</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slc72v</dc:creator>
  <cp:keywords/>
  <dc:description/>
  <cp:lastModifiedBy>Sofia</cp:lastModifiedBy>
  <cp:revision>16</cp:revision>
  <cp:lastPrinted>2025-09-09T08:56:00Z</cp:lastPrinted>
  <dcterms:created xsi:type="dcterms:W3CDTF">2026-05-20T08:45:00Z</dcterms:created>
  <dcterms:modified xsi:type="dcterms:W3CDTF">2026-05-20T10:35:00Z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0x010100292F2031D37D2F4E90185CDDFD1D86B1</vt:lpwstr>
  </property>
  <property fmtid="{D5CDD505-2E9C-101B-9397-08002B2CF9AE}" pid="3" name="MediaServiceImageTags">
    <vt:lpwstr/>
  </property>
</Properties>
</file>